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5570" w:rsidRDefault="00880579" w:rsidP="00880579"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3E92E3F" wp14:editId="63A00C30">
                <wp:simplePos x="0" y="0"/>
                <wp:positionH relativeFrom="page">
                  <wp:posOffset>467360</wp:posOffset>
                </wp:positionH>
                <wp:positionV relativeFrom="page">
                  <wp:posOffset>914400</wp:posOffset>
                </wp:positionV>
                <wp:extent cx="6878955" cy="8845550"/>
                <wp:effectExtent l="0" t="0" r="17145" b="12700"/>
                <wp:wrapNone/>
                <wp:docPr id="4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955" cy="8845550"/>
                          <a:chOff x="540" y="1260"/>
                          <a:chExt cx="11160" cy="13860"/>
                        </a:xfrm>
                      </wpg:grpSpPr>
                      <wps:wsp>
                        <wps:cNvPr id="41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2AD3" w:rsidRPr="00894164" w:rsidRDefault="00D42AD3" w:rsidP="00D42AD3">
                              <w:pPr>
                                <w:jc w:val="center"/>
                              </w:pPr>
                            </w:p>
                            <w:p w:rsidR="00894164" w:rsidRDefault="00894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36.8pt;margin-top:1in;width:541.65pt;height:696.5pt;z-index:251633664;mso-position-horizontal-relative:page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">
                <v:rect id="Rectangle 295" o:spid="_x0000_s1027" style="position:absolute;left:540;top:1440;width:11160;height:1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568QA&#10;AADbAAAADwAAAGRycy9kb3ducmV2LnhtbESPQWvCQBSE74L/YXmF3nRjKFVSVykRsVAoGlvo8ZF9&#10;JtHs27C7Nem/7xYEj8PMfMMs14NpxZWcbywrmE0TEMSl1Q1XCj6P28kChA/IGlvLpOCXPKxX49ES&#10;M217PtC1CJWIEPYZKqhD6DIpfVmTQT+1HXH0TtYZDFG6SmqHfYSbVqZJ8iwNNhwXauwor6m8FD9G&#10;Qb7x2n18788XU4b3eerbZtd/KfX4MLy+gAg0hHv41n7TCp5m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B+evEAAAA2wAAAA8AAAAAAAAAAAAAAAAAmAIAAGRycy9k&#10;b3ducmV2LnhtbFBLBQYAAAAABAAEAPUAAACJAwAAAAA=&#10;" fillcolor="white [3201]" strokecolor="#c0504d [3205]" strokeweight="2pt">
                  <v:textbox inset="0,0,0,0">
                    <w:txbxContent>
                      <w:p w:rsidR="00D42AD3" w:rsidRPr="00894164" w:rsidRDefault="00D42AD3" w:rsidP="00D42AD3">
                        <w:pPr>
                          <w:jc w:val="center"/>
                        </w:pPr>
                      </w:p>
                      <w:p w:rsidR="00894164" w:rsidRDefault="00894164"/>
                    </w:txbxContent>
                  </v:textbox>
                </v:rect>
                <v:rect id="Rectangle 298" o:spid="_x0000_s1028" style="position:absolute;left:8100;top:12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nnMQA&#10;AADbAAAADwAAAGRycy9kb3ducmV2LnhtbESPQWvCQBSE74X+h+UJvenGUFRS11AspYIgalvo8ZF9&#10;TdJk34bd1cR/7wpCj8PMfMMs88G04kzO15YVTCcJCOLC6ppLBV+f7+MFCB+QNbaWScGFPOSrx4cl&#10;Ztr2fKDzMZQiQthnqKAKocuk9EVFBv3EdsTR+7XOYIjSlVI77CPctDJNkpk0WHNcqLCjdUVFczwZ&#10;Bes3r93uZ//XmCJs56lv64/+W6mn0fD6AiLQEP7D9/ZGK3hO4fYl/g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TZ5zEAAAA2wAAAA8AAAAAAAAAAAAAAAAAmAIAAGRycy9k&#10;b3ducmV2LnhtbFBLBQYAAAAABAAEAPUAAACJAwAAAAA=&#10;" fillcolor="white [3201]" strokecolor="#c0504d [3205]" strokeweight="2pt">
                  <v:textbox inset="0,0,0,0"/>
                </v:rect>
                <w10:wrap anchorx="page" anchory="page"/>
              </v:group>
            </w:pict>
          </mc:Fallback>
        </mc:AlternateContent>
      </w:r>
      <w:r w:rsidR="00CB6A9D" w:rsidRPr="0008222C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007D75" wp14:editId="43D9BA2F">
                <wp:simplePos x="0" y="0"/>
                <wp:positionH relativeFrom="column">
                  <wp:posOffset>-526415</wp:posOffset>
                </wp:positionH>
                <wp:positionV relativeFrom="paragraph">
                  <wp:posOffset>3396615</wp:posOffset>
                </wp:positionV>
                <wp:extent cx="2338705" cy="3338195"/>
                <wp:effectExtent l="0" t="0" r="444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333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C55" w:rsidRPr="00893B0C" w:rsidRDefault="00A60C55" w:rsidP="00A60C55">
                            <w:pP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 w:rsidRPr="00893B0C">
                              <w:rPr>
                                <w:rFonts w:ascii="Comic Sans MS" w:hAnsi="Comic Sans MS"/>
                                <w:color w:val="943634" w:themeColor="accent2" w:themeShade="BF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 xml:space="preserve">Christmas </w:t>
                            </w:r>
                            <w:proofErr w:type="gramStart"/>
                            <w:r w:rsidRPr="00893B0C">
                              <w:rPr>
                                <w:rFonts w:ascii="Comic Sans MS" w:hAnsi="Comic Sans MS"/>
                                <w:color w:val="943634" w:themeColor="accent2" w:themeShade="BF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Card</w:t>
                            </w:r>
                            <w:proofErr w:type="gramEnd"/>
                            <w:r w:rsidRPr="00893B0C">
                              <w:rPr>
                                <w:rFonts w:ascii="Comic Sans MS" w:hAnsi="Comic Sans MS"/>
                                <w:color w:val="943634" w:themeColor="accent2" w:themeShade="BF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 xml:space="preserve"> Artwork</w:t>
                            </w:r>
                            <w:r>
                              <w:rPr>
                                <w:rFonts w:ascii="Comic Sans MS" w:hAnsi="Comic Sans MS"/>
                                <w:color w:val="943634" w:themeColor="accent2" w:themeShade="BF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 xml:space="preserve"> &amp; </w:t>
                            </w:r>
                            <w:r w:rsidRPr="00893B0C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BAGS2SCHOOL</w:t>
                            </w:r>
                          </w:p>
                          <w:p w:rsidR="008C0E5A" w:rsidRDefault="00053244" w:rsidP="001B00C6">
                            <w:pP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T</w:t>
                            </w:r>
                            <w:r w:rsidR="00A60C55" w:rsidRPr="00576AF2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hank you </w:t>
                            </w:r>
                            <w:r w:rsidR="001B00C6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to everyone who took part in these events. We raised £91 from Christmas artwork products and £248 from all the BAG2SCHOOL donations! Brilliant!</w:t>
                            </w:r>
                          </w:p>
                          <w:p w:rsidR="001B00C6" w:rsidRPr="00576AF2" w:rsidRDefault="001B00C6" w:rsidP="001B00C6">
                            <w:pP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</w:pPr>
                          </w:p>
                          <w:p w:rsidR="00CB6A9D" w:rsidRDefault="001B00C6" w:rsidP="001B00C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Cs w:val="24"/>
                              </w:rPr>
                            </w:pPr>
                            <w:r w:rsidRPr="00CB6A9D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SAVE THE DATE!</w:t>
                            </w:r>
                            <w:r w:rsidRPr="00750EEE">
                              <w:rPr>
                                <w:rFonts w:ascii="Comic Sans MS" w:hAnsi="Comic Sans MS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</w:p>
                          <w:p w:rsidR="001B00C6" w:rsidRPr="00BA24FA" w:rsidRDefault="001B00C6" w:rsidP="001B00C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Our summer fair will be held on Saturday 2</w:t>
                            </w:r>
                            <w:r w:rsidRPr="00750EEE">
                              <w:rPr>
                                <w:rFonts w:ascii="Comic Sans MS" w:hAnsi="Comic Sans MS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July 2022 </w:t>
                            </w:r>
                          </w:p>
                          <w:p w:rsidR="00576AF2" w:rsidRPr="001B00C6" w:rsidRDefault="00576AF2" w:rsidP="009609C0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45pt;margin-top:267.45pt;width:184.15pt;height:262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2hIgIAAB4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" stroked="f">
                <v:textbox>
                  <w:txbxContent>
                    <w:p w:rsidR="00A60C55" w:rsidRPr="00893B0C" w:rsidRDefault="00A60C55" w:rsidP="00A60C55">
                      <w:pP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u w:val="single"/>
                          <w:lang w:val="en-GB"/>
                        </w:rPr>
                      </w:pPr>
                      <w:r w:rsidRPr="00893B0C">
                        <w:rPr>
                          <w:rFonts w:ascii="Comic Sans MS" w:hAnsi="Comic Sans MS"/>
                          <w:color w:val="943634" w:themeColor="accent2" w:themeShade="BF"/>
                          <w:sz w:val="32"/>
                          <w:szCs w:val="32"/>
                          <w:u w:val="single"/>
                          <w:lang w:val="en-GB"/>
                        </w:rPr>
                        <w:t xml:space="preserve">Christmas </w:t>
                      </w:r>
                      <w:proofErr w:type="gramStart"/>
                      <w:r w:rsidRPr="00893B0C">
                        <w:rPr>
                          <w:rFonts w:ascii="Comic Sans MS" w:hAnsi="Comic Sans MS"/>
                          <w:color w:val="943634" w:themeColor="accent2" w:themeShade="BF"/>
                          <w:sz w:val="32"/>
                          <w:szCs w:val="32"/>
                          <w:u w:val="single"/>
                          <w:lang w:val="en-GB"/>
                        </w:rPr>
                        <w:t>Card</w:t>
                      </w:r>
                      <w:proofErr w:type="gramEnd"/>
                      <w:r w:rsidRPr="00893B0C">
                        <w:rPr>
                          <w:rFonts w:ascii="Comic Sans MS" w:hAnsi="Comic Sans MS"/>
                          <w:color w:val="943634" w:themeColor="accent2" w:themeShade="BF"/>
                          <w:sz w:val="32"/>
                          <w:szCs w:val="32"/>
                          <w:u w:val="single"/>
                          <w:lang w:val="en-GB"/>
                        </w:rPr>
                        <w:t xml:space="preserve"> Artwork</w:t>
                      </w:r>
                      <w:r>
                        <w:rPr>
                          <w:rFonts w:ascii="Comic Sans MS" w:hAnsi="Comic Sans MS"/>
                          <w:color w:val="943634" w:themeColor="accent2" w:themeShade="BF"/>
                          <w:sz w:val="32"/>
                          <w:szCs w:val="32"/>
                          <w:u w:val="single"/>
                          <w:lang w:val="en-GB"/>
                        </w:rPr>
                        <w:t xml:space="preserve"> &amp; </w:t>
                      </w:r>
                      <w:r w:rsidRPr="00893B0C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u w:val="single"/>
                          <w:lang w:val="en-GB"/>
                        </w:rPr>
                        <w:t>BAGS2SCHOOL</w:t>
                      </w:r>
                    </w:p>
                    <w:p w:rsidR="008C0E5A" w:rsidRDefault="00053244" w:rsidP="001B00C6">
                      <w:pPr>
                        <w:rPr>
                          <w:rFonts w:ascii="Comic Sans MS" w:hAnsi="Comic Sans MS"/>
                          <w:szCs w:val="2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  <w:lang w:val="en-GB"/>
                        </w:rPr>
                        <w:t>T</w:t>
                      </w:r>
                      <w:r w:rsidR="00A60C55" w:rsidRPr="00576AF2"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hank you </w:t>
                      </w:r>
                      <w:r w:rsidR="001B00C6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to everyone who took part in these events. We raised £91 from Christmas artwork products and £248 from all the BAG2SCHOOL donations! Brilliant!</w:t>
                      </w:r>
                    </w:p>
                    <w:p w:rsidR="001B00C6" w:rsidRPr="00576AF2" w:rsidRDefault="001B00C6" w:rsidP="001B00C6">
                      <w:pPr>
                        <w:rPr>
                          <w:rFonts w:ascii="Comic Sans MS" w:hAnsi="Comic Sans MS"/>
                          <w:szCs w:val="24"/>
                          <w:lang w:val="en-GB"/>
                        </w:rPr>
                      </w:pPr>
                    </w:p>
                    <w:p w:rsidR="00CB6A9D" w:rsidRDefault="001B00C6" w:rsidP="001B00C6">
                      <w:pPr>
                        <w:rPr>
                          <w:rFonts w:ascii="Comic Sans MS" w:hAnsi="Comic Sans MS"/>
                          <w:b/>
                          <w:bCs/>
                          <w:szCs w:val="24"/>
                        </w:rPr>
                      </w:pPr>
                      <w:r w:rsidRPr="00CB6A9D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u w:val="single"/>
                        </w:rPr>
                        <w:t>SAVE THE DATE!</w:t>
                      </w:r>
                      <w:r w:rsidRPr="00750EEE">
                        <w:rPr>
                          <w:rFonts w:ascii="Comic Sans MS" w:hAnsi="Comic Sans MS"/>
                          <w:b/>
                          <w:bCs/>
                          <w:szCs w:val="24"/>
                        </w:rPr>
                        <w:t xml:space="preserve"> </w:t>
                      </w:r>
                    </w:p>
                    <w:p w:rsidR="001B00C6" w:rsidRPr="00BA24FA" w:rsidRDefault="001B00C6" w:rsidP="001B00C6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>Our summer fair will be held on</w:t>
                      </w:r>
                      <w:bookmarkStart w:id="1" w:name="_GoBack"/>
                      <w:r>
                        <w:rPr>
                          <w:rFonts w:ascii="Comic Sans MS" w:hAnsi="Comic Sans MS"/>
                          <w:szCs w:val="24"/>
                        </w:rPr>
                        <w:t xml:space="preserve"> Saturday 2</w:t>
                      </w:r>
                      <w:r w:rsidRPr="00750EEE">
                        <w:rPr>
                          <w:rFonts w:ascii="Comic Sans MS" w:hAnsi="Comic Sans MS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July 2022 </w:t>
                      </w:r>
                    </w:p>
                    <w:bookmarkEnd w:id="1"/>
                    <w:p w:rsidR="00576AF2" w:rsidRPr="001B00C6" w:rsidRDefault="00576AF2" w:rsidP="009609C0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A9D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C87E42" wp14:editId="30A07402">
                <wp:simplePos x="0" y="0"/>
                <wp:positionH relativeFrom="page">
                  <wp:posOffset>3104707</wp:posOffset>
                </wp:positionH>
                <wp:positionV relativeFrom="page">
                  <wp:posOffset>1786270</wp:posOffset>
                </wp:positionV>
                <wp:extent cx="2200910" cy="5295014"/>
                <wp:effectExtent l="0" t="0" r="8890" b="1270"/>
                <wp:wrapNone/>
                <wp:docPr id="50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5295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164" w:rsidRDefault="00894164" w:rsidP="00A87173">
                            <w:pP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 w:eastAsia="zh-TW"/>
                              </w:rPr>
                              <w:drawing>
                                <wp:inline distT="0" distB="0" distL="0" distR="0" wp14:anchorId="3919E36E" wp14:editId="3136D0C6">
                                  <wp:extent cx="1685544" cy="103632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ppys-Circus-logo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544" cy="1036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7173" w:rsidRDefault="00A87173" w:rsidP="00A87173">
                            <w:pP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 w:rsidRPr="00A87173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Exciting news!!!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 xml:space="preserve"> </w:t>
                            </w:r>
                          </w:p>
                          <w:p w:rsidR="00A87173" w:rsidRDefault="00A87173" w:rsidP="00A87173">
                            <w:pP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 w:rsidRPr="00A87173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>Happy’s</w:t>
                            </w:r>
                            <w:proofErr w:type="spellEnd"/>
                            <w:r w:rsidRPr="00A87173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 xml:space="preserve"> Circus is coming to school on Thursday 12</w:t>
                            </w:r>
                            <w:r w:rsidRPr="00A87173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A87173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 xml:space="preserve"> May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>.</w:t>
                            </w:r>
                          </w:p>
                          <w:p w:rsidR="00CB6A9D" w:rsidRDefault="00A87173" w:rsidP="00D16A6D">
                            <w:pP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Tickets will be going on sale at the end of February and will cost £10 each. 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Under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 2s go free) </w:t>
                            </w:r>
                            <w:r w:rsidR="00D16A6D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Book your tickets here</w:t>
                            </w:r>
                          </w:p>
                          <w:p w:rsidR="00D16A6D" w:rsidRDefault="00D16A6D" w:rsidP="00D16A6D">
                            <w:pP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</w:pPr>
                          </w:p>
                          <w:p w:rsidR="00CB6A9D" w:rsidRDefault="00D16A6D" w:rsidP="00CB6A9D">
                            <w:pP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  </w:t>
                            </w:r>
                            <w:hyperlink r:id="rId10" w:tgtFrame="_blank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1155CC"/>
                                  <w:shd w:val="clear" w:color="auto" w:fill="FFFFFF"/>
                                </w:rPr>
                                <w:t>https://www.pta-events.co.uk/parkhillschools</w:t>
                              </w:r>
                            </w:hyperlink>
                          </w:p>
                          <w:p w:rsidR="00A87173" w:rsidRPr="00A87173" w:rsidRDefault="00CB6A9D" w:rsidP="00CB6A9D">
                            <w:pP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:rsidR="00A87173" w:rsidRPr="00A87173" w:rsidRDefault="00A60C55" w:rsidP="0083753E">
                            <w:pPr>
                              <w:rPr>
                                <w:rFonts w:ascii="Comic Sans MS" w:hAnsi="Comic Sans MS"/>
                                <w:color w:val="FF0000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szCs w:val="24"/>
                                <w:u w:val="single"/>
                                <w:lang w:val="en-GB" w:eastAsia="zh-TW"/>
                              </w:rPr>
                              <w:drawing>
                                <wp:inline distT="0" distB="0" distL="0" distR="0" wp14:anchorId="1EF3FF4B" wp14:editId="11959F0A">
                                  <wp:extent cx="1371600" cy="1491700"/>
                                  <wp:effectExtent l="0" t="0" r="0" b="0"/>
                                  <wp:docPr id="27" name="Picture 27" descr="C:\Users\Emily\AppData\Local\Microsoft\Windows\INetCache\IE\JGU8TFRB\circus-ten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mily\AppData\Local\Microsoft\Windows\INetCache\IE\JGU8TFRB\circus-ten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480" cy="1491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3" o:spid="_x0000_s1027" type="#_x0000_t202" style="position:absolute;margin-left:244.45pt;margin-top:140.65pt;width:173.3pt;height:416.9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" filled="f" stroked="f">
                <v:textbox inset="0,0,0,0">
                  <w:txbxContent>
                    <w:p w:rsidR="00894164" w:rsidRDefault="00894164" w:rsidP="00A87173">
                      <w:pP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u w:val="single"/>
                          <w:lang w:val="en-GB"/>
                        </w:rPr>
                      </w:pPr>
                      <w:r>
                        <w:rPr>
                          <w:noProof/>
                          <w:lang w:val="en-GB" w:eastAsia="zh-TW"/>
                        </w:rPr>
                        <w:drawing>
                          <wp:inline distT="0" distB="0" distL="0" distR="0" wp14:anchorId="5E29FF65" wp14:editId="0C379E09">
                            <wp:extent cx="1685544" cy="103632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ppys-Circus-logo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544" cy="1036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173" w:rsidRDefault="00A87173" w:rsidP="00A87173">
                      <w:pP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u w:val="single"/>
                          <w:lang w:val="en-GB"/>
                        </w:rPr>
                      </w:pPr>
                      <w:r w:rsidRPr="00A87173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u w:val="single"/>
                          <w:lang w:val="en-GB"/>
                        </w:rPr>
                        <w:t>Exciting news!!!</w:t>
                      </w: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u w:val="single"/>
                          <w:lang w:val="en-GB"/>
                        </w:rPr>
                        <w:t xml:space="preserve"> </w:t>
                      </w:r>
                    </w:p>
                    <w:p w:rsidR="00A87173" w:rsidRDefault="00A87173" w:rsidP="00A87173">
                      <w:pP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 w:rsidRPr="00A87173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GB"/>
                        </w:rPr>
                        <w:t>Happy’s</w:t>
                      </w:r>
                      <w:proofErr w:type="spellEnd"/>
                      <w:r w:rsidRPr="00A87173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GB"/>
                        </w:rPr>
                        <w:t xml:space="preserve"> Circus is coming to school on Thursday 12</w:t>
                      </w:r>
                      <w:r w:rsidRPr="00A87173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vertAlign w:val="superscript"/>
                          <w:lang w:val="en-GB"/>
                        </w:rPr>
                        <w:t>th</w:t>
                      </w:r>
                      <w:r w:rsidRPr="00A87173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GB"/>
                        </w:rPr>
                        <w:t xml:space="preserve"> May</w:t>
                      </w: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GB"/>
                        </w:rPr>
                        <w:t>.</w:t>
                      </w:r>
                    </w:p>
                    <w:p w:rsidR="00CB6A9D" w:rsidRDefault="00A87173" w:rsidP="00D16A6D">
                      <w:pPr>
                        <w:rPr>
                          <w:rFonts w:ascii="Comic Sans MS" w:hAnsi="Comic Sans MS"/>
                          <w:szCs w:val="2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  <w:lang w:val="en-GB"/>
                        </w:rPr>
                        <w:t>Tickets will be going on sale at the end of February and will cost £10 each. (</w:t>
                      </w:r>
                      <w:proofErr w:type="gramStart"/>
                      <w:r>
                        <w:rPr>
                          <w:rFonts w:ascii="Comic Sans MS" w:hAnsi="Comic Sans MS"/>
                          <w:szCs w:val="24"/>
                          <w:lang w:val="en-GB"/>
                        </w:rPr>
                        <w:t>Under</w:t>
                      </w:r>
                      <w:proofErr w:type="gramEnd"/>
                      <w:r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 2s go free) </w:t>
                      </w:r>
                      <w:r w:rsidR="00D16A6D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Book your tickets here</w:t>
                      </w:r>
                    </w:p>
                    <w:p w:rsidR="00D16A6D" w:rsidRDefault="00D16A6D" w:rsidP="00D16A6D">
                      <w:pPr>
                        <w:rPr>
                          <w:rFonts w:ascii="Comic Sans MS" w:hAnsi="Comic Sans MS"/>
                          <w:szCs w:val="24"/>
                          <w:lang w:val="en-GB"/>
                        </w:rPr>
                      </w:pPr>
                    </w:p>
                    <w:p w:rsidR="00CB6A9D" w:rsidRDefault="00D16A6D" w:rsidP="00CB6A9D">
                      <w:pPr>
                        <w:rPr>
                          <w:rFonts w:ascii="Comic Sans MS" w:hAnsi="Comic Sans MS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  </w:t>
                      </w:r>
                      <w:hyperlink r:id="rId13" w:tgtFrame="_blank" w:history="1">
                        <w:r>
                          <w:rPr>
                            <w:rStyle w:val="Hyperlink"/>
                            <w:rFonts w:ascii="Arial" w:hAnsi="Arial" w:cs="Arial"/>
                            <w:color w:val="1155CC"/>
                            <w:shd w:val="clear" w:color="auto" w:fill="FFFFFF"/>
                          </w:rPr>
                          <w:t>https://www.pta-events.co.uk/parkhillschools</w:t>
                        </w:r>
                      </w:hyperlink>
                      <w:bookmarkStart w:id="1" w:name="_GoBack"/>
                      <w:bookmarkEnd w:id="1"/>
                    </w:p>
                    <w:p w:rsidR="00A87173" w:rsidRPr="00A87173" w:rsidRDefault="00CB6A9D" w:rsidP="00CB6A9D">
                      <w:pPr>
                        <w:rPr>
                          <w:rFonts w:ascii="Comic Sans MS" w:hAnsi="Comic Sans MS"/>
                          <w:szCs w:val="2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 </w:t>
                      </w:r>
                    </w:p>
                    <w:p w:rsidR="00A87173" w:rsidRPr="00A87173" w:rsidRDefault="00A60C55" w:rsidP="0083753E">
                      <w:pPr>
                        <w:rPr>
                          <w:rFonts w:ascii="Comic Sans MS" w:hAnsi="Comic Sans MS"/>
                          <w:color w:val="FF0000"/>
                          <w:szCs w:val="24"/>
                          <w:u w:val="single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  <w:szCs w:val="24"/>
                          <w:u w:val="single"/>
                          <w:lang w:val="en-GB" w:eastAsia="zh-TW"/>
                        </w:rPr>
                        <w:drawing>
                          <wp:inline distT="0" distB="0" distL="0" distR="0" wp14:anchorId="4CB678AA" wp14:editId="0F3FF0D8">
                            <wp:extent cx="1371600" cy="1491700"/>
                            <wp:effectExtent l="0" t="0" r="0" b="0"/>
                            <wp:docPr id="27" name="Picture 27" descr="C:\Users\Emily\AppData\Local\Microsoft\Windows\INetCache\IE\JGU8TFRB\circus-ten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mily\AppData\Local\Microsoft\Windows\INetCache\IE\JGU8TFRB\circus-ten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480" cy="1491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6A9D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F35E3" wp14:editId="0F13120B">
                <wp:simplePos x="0" y="0"/>
                <wp:positionH relativeFrom="page">
                  <wp:posOffset>5127681</wp:posOffset>
                </wp:positionH>
                <wp:positionV relativeFrom="page">
                  <wp:posOffset>7198139</wp:posOffset>
                </wp:positionV>
                <wp:extent cx="1584251" cy="393405"/>
                <wp:effectExtent l="0" t="0" r="16510" b="6985"/>
                <wp:wrapNone/>
                <wp:docPr id="5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251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87F" w:rsidRPr="00D52255" w:rsidRDefault="00D953AF" w:rsidP="00647FE7">
                            <w:pPr>
                              <w:pStyle w:val="Heading1"/>
                              <w:rPr>
                                <w:lang w:val="en-GB"/>
                              </w:rPr>
                            </w:pPr>
                            <w:r w:rsidRPr="00893B0C">
                              <w:rPr>
                                <w:u w:val="single"/>
                                <w:lang w:val="en-GB"/>
                              </w:rPr>
                              <w:t>Can you help?</w:t>
                            </w:r>
                            <w:r w:rsidR="00D52255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28" type="#_x0000_t202" style="position:absolute;margin-left:403.75pt;margin-top:566.8pt;width:124.75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9c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" filled="f" stroked="f">
                <v:textbox inset="0,0,0,0">
                  <w:txbxContent>
                    <w:p w:rsidR="004C787F" w:rsidRPr="00D52255" w:rsidRDefault="00D953AF" w:rsidP="00647FE7">
                      <w:pPr>
                        <w:pStyle w:val="Heading1"/>
                        <w:rPr>
                          <w:lang w:val="en-GB"/>
                        </w:rPr>
                      </w:pPr>
                      <w:r w:rsidRPr="00893B0C">
                        <w:rPr>
                          <w:u w:val="single"/>
                          <w:lang w:val="en-GB"/>
                        </w:rPr>
                        <w:t>Can you help?</w:t>
                      </w:r>
                      <w:r w:rsidR="00D52255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6A9D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A7FBE5" wp14:editId="6C778077">
                <wp:simplePos x="0" y="0"/>
                <wp:positionH relativeFrom="page">
                  <wp:posOffset>5103495</wp:posOffset>
                </wp:positionH>
                <wp:positionV relativeFrom="page">
                  <wp:posOffset>7623175</wp:posOffset>
                </wp:positionV>
                <wp:extent cx="2091055" cy="1637030"/>
                <wp:effectExtent l="0" t="0" r="4445" b="1270"/>
                <wp:wrapNone/>
                <wp:docPr id="53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63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844" w:rsidRPr="00694FBF" w:rsidRDefault="00B92E21" w:rsidP="004C787F">
                            <w:pPr>
                              <w:pStyle w:val="BodyText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94FBF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We are always looking </w:t>
                            </w:r>
                            <w:r w:rsidR="0083753E" w:rsidRPr="00694FBF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for help and support for our different fundraising events. If you can help in any way please let us know!</w:t>
                            </w:r>
                          </w:p>
                          <w:p w:rsidR="0083753E" w:rsidRDefault="00684E11" w:rsidP="004C787F">
                            <w:pPr>
                              <w:pStyle w:val="BodyText"/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GB"/>
                              </w:rPr>
                            </w:pPr>
                            <w:hyperlink r:id="rId15" w:history="1">
                              <w:r w:rsidR="00C646BC" w:rsidRPr="00941236">
                                <w:rPr>
                                  <w:rStyle w:val="Hyperlink"/>
                                  <w:rFonts w:ascii="Comic Sans MS" w:hAnsi="Comic Sans MS"/>
                                  <w:sz w:val="26"/>
                                  <w:szCs w:val="26"/>
                                  <w:lang w:val="en-GB"/>
                                </w:rPr>
                                <w:t>phsa.croydon@gmail.com</w:t>
                              </w:r>
                            </w:hyperlink>
                            <w:r w:rsidR="0083753E" w:rsidRPr="00370E45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</w:p>
                          <w:p w:rsidR="00C20482" w:rsidRPr="00370E45" w:rsidRDefault="00C20482" w:rsidP="004C787F">
                            <w:pPr>
                              <w:pStyle w:val="BodyText"/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29" type="#_x0000_t202" style="position:absolute;margin-left:401.85pt;margin-top:600.25pt;width:164.65pt;height:128.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" filled="f" stroked="f">
                <v:textbox inset="0,0,0,0">
                  <w:txbxContent>
                    <w:p w:rsidR="00174844" w:rsidRPr="00694FBF" w:rsidRDefault="00B92E21" w:rsidP="004C787F">
                      <w:pPr>
                        <w:pStyle w:val="BodyText"/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</w:pPr>
                      <w:r w:rsidRPr="00694FBF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 xml:space="preserve">We are always looking </w:t>
                      </w:r>
                      <w:r w:rsidR="0083753E" w:rsidRPr="00694FBF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>for help and support for our different fundraising events. If you can help in any way please let us know!</w:t>
                      </w:r>
                    </w:p>
                    <w:p w:rsidR="0083753E" w:rsidRDefault="00B542AC" w:rsidP="004C787F">
                      <w:pPr>
                        <w:pStyle w:val="BodyText"/>
                        <w:rPr>
                          <w:rFonts w:ascii="Comic Sans MS" w:hAnsi="Comic Sans MS"/>
                          <w:sz w:val="26"/>
                          <w:szCs w:val="26"/>
                          <w:lang w:val="en-GB"/>
                        </w:rPr>
                      </w:pPr>
                      <w:hyperlink r:id="rId16" w:history="1">
                        <w:r w:rsidR="00C646BC" w:rsidRPr="00941236">
                          <w:rPr>
                            <w:rStyle w:val="Hyperlink"/>
                            <w:rFonts w:ascii="Comic Sans MS" w:hAnsi="Comic Sans MS"/>
                            <w:sz w:val="26"/>
                            <w:szCs w:val="26"/>
                            <w:lang w:val="en-GB"/>
                          </w:rPr>
                          <w:t>phsa.croydon@gmail.com</w:t>
                        </w:r>
                      </w:hyperlink>
                      <w:r w:rsidR="0083753E" w:rsidRPr="00370E45">
                        <w:rPr>
                          <w:rFonts w:ascii="Comic Sans MS" w:hAnsi="Comic Sans MS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</w:p>
                    <w:p w:rsidR="00C20482" w:rsidRPr="00370E45" w:rsidRDefault="00C20482" w:rsidP="004C787F">
                      <w:pPr>
                        <w:pStyle w:val="BodyText"/>
                        <w:rPr>
                          <w:rFonts w:ascii="Comic Sans MS" w:hAnsi="Comic Sans MS"/>
                          <w:sz w:val="26"/>
                          <w:szCs w:val="26"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6A9D" w:rsidRPr="00E80374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88543C" wp14:editId="6C145723">
                <wp:simplePos x="0" y="0"/>
                <wp:positionH relativeFrom="column">
                  <wp:posOffset>4088130</wp:posOffset>
                </wp:positionH>
                <wp:positionV relativeFrom="paragraph">
                  <wp:posOffset>1227455</wp:posOffset>
                </wp:positionV>
                <wp:extent cx="1953895" cy="5103495"/>
                <wp:effectExtent l="0" t="0" r="8255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510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C55" w:rsidRPr="009329BA" w:rsidRDefault="00A60C55" w:rsidP="00A60C55">
                            <w:pPr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 w:rsidRPr="009329BA"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Where does your money go?</w:t>
                            </w:r>
                          </w:p>
                          <w:p w:rsidR="000518A3" w:rsidRDefault="00A60C55" w:rsidP="008753FB">
                            <w:pP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Each year th</w:t>
                            </w:r>
                            <w:r w:rsidR="000518A3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e money raised by the PHSA is 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shared between Park Hill Infant and Park Hill Junio</w:t>
                            </w:r>
                            <w:r w:rsidR="00F868DB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r Schools. This year the juniors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 are </w:t>
                            </w:r>
                            <w:r w:rsidR="00F868DB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looking to invest in their Reading Shed by </w:t>
                            </w:r>
                            <w:r w:rsidR="00DD1FE3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improving and </w:t>
                            </w:r>
                            <w:r w:rsidR="00F868DB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insulating it, making it a comfortable and warm area for the children to read and enjoy.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DD1FE3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Such</w:t>
                            </w:r>
                            <w:r w:rsidR="00F868DB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 a great investment </w:t>
                            </w:r>
                            <w:r w:rsidR="008753FB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to support </w:t>
                            </w:r>
                            <w:r w:rsidR="00F868DB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our </w:t>
                            </w:r>
                            <w:r w:rsidR="00F868DB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child</w:t>
                            </w:r>
                            <w:bookmarkStart w:id="0" w:name="_GoBack"/>
                            <w:bookmarkEnd w:id="0"/>
                            <w:r w:rsidR="00F868DB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ren</w:t>
                            </w:r>
                            <w:r w:rsidR="008753FB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s</w:t>
                            </w:r>
                            <w:r w:rsidR="00F868DB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8753FB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learning </w:t>
                            </w:r>
                            <w:r w:rsidR="00DD1FE3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experience!</w:t>
                            </w:r>
                          </w:p>
                          <w:p w:rsidR="00F868DB" w:rsidRDefault="00F868DB" w:rsidP="00F868DB">
                            <w:pP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</w:pPr>
                          </w:p>
                          <w:p w:rsidR="00FA0AF8" w:rsidRPr="00576AF2" w:rsidRDefault="00CB6A9D" w:rsidP="009329BA">
                            <w:pP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Cs w:val="24"/>
                                <w:lang w:val="en-GB" w:eastAsia="zh-TW"/>
                              </w:rPr>
                              <w:drawing>
                                <wp:inline distT="0" distB="0" distL="0" distR="0" wp14:anchorId="097A4DE0" wp14:editId="340A4618">
                                  <wp:extent cx="1596962" cy="1073888"/>
                                  <wp:effectExtent l="0" t="0" r="381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ee-png-log-cabin-woods-pin-camping-clipart-cabin-in-woods-11-1690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740" cy="1077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0374" w:rsidRPr="00694FBF" w:rsidRDefault="00E80374">
                            <w:pP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321.9pt;margin-top:96.65pt;width:153.85pt;height:40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" stroked="f">
                <v:textbox>
                  <w:txbxContent>
                    <w:p w:rsidR="00A60C55" w:rsidRPr="009329BA" w:rsidRDefault="00A60C55" w:rsidP="00A60C55">
                      <w:pPr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 w:rsidRPr="009329BA"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  <w:u w:val="single"/>
                          <w:lang w:val="en-GB"/>
                        </w:rPr>
                        <w:t>Where does your money go?</w:t>
                      </w:r>
                    </w:p>
                    <w:p w:rsidR="000518A3" w:rsidRDefault="00A60C55" w:rsidP="008753FB">
                      <w:pPr>
                        <w:rPr>
                          <w:rFonts w:ascii="Comic Sans MS" w:hAnsi="Comic Sans MS"/>
                          <w:szCs w:val="2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  <w:lang w:val="en-GB"/>
                        </w:rPr>
                        <w:t>Each year th</w:t>
                      </w:r>
                      <w:r w:rsidR="000518A3"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e money raised by the PHSA is </w:t>
                      </w:r>
                      <w:r>
                        <w:rPr>
                          <w:rFonts w:ascii="Comic Sans MS" w:hAnsi="Comic Sans MS"/>
                          <w:szCs w:val="24"/>
                          <w:lang w:val="en-GB"/>
                        </w:rPr>
                        <w:t>shared between Park Hill Infant and Park Hill Junio</w:t>
                      </w:r>
                      <w:r w:rsidR="00F868DB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r Schools. This year the juniors</w:t>
                      </w:r>
                      <w:r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 are </w:t>
                      </w:r>
                      <w:r w:rsidR="00F868DB"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looking to invest in their Reading Shed by </w:t>
                      </w:r>
                      <w:r w:rsidR="00DD1FE3"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improving and </w:t>
                      </w:r>
                      <w:r w:rsidR="00F868DB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insulating it, making it a comfortable and warm area for the children to read and enjoy.</w:t>
                      </w:r>
                      <w:r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 </w:t>
                      </w:r>
                      <w:r w:rsidR="00DD1FE3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Such</w:t>
                      </w:r>
                      <w:r w:rsidR="00F868DB"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 a great investment </w:t>
                      </w:r>
                      <w:r w:rsidR="008753FB"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to support </w:t>
                      </w:r>
                      <w:r w:rsidR="00F868DB"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our </w:t>
                      </w:r>
                      <w:r w:rsidR="00F868DB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child</w:t>
                      </w:r>
                      <w:bookmarkStart w:id="1" w:name="_GoBack"/>
                      <w:bookmarkEnd w:id="1"/>
                      <w:r w:rsidR="00F868DB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ren</w:t>
                      </w:r>
                      <w:r w:rsidR="008753FB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s</w:t>
                      </w:r>
                      <w:r w:rsidR="00F868DB"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 </w:t>
                      </w:r>
                      <w:r w:rsidR="008753FB"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learning </w:t>
                      </w:r>
                      <w:r w:rsidR="00DD1FE3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experience!</w:t>
                      </w:r>
                    </w:p>
                    <w:p w:rsidR="00F868DB" w:rsidRDefault="00F868DB" w:rsidP="00F868DB">
                      <w:pPr>
                        <w:rPr>
                          <w:rFonts w:ascii="Comic Sans MS" w:hAnsi="Comic Sans MS"/>
                          <w:szCs w:val="24"/>
                          <w:lang w:val="en-GB"/>
                        </w:rPr>
                      </w:pPr>
                    </w:p>
                    <w:p w:rsidR="00FA0AF8" w:rsidRPr="00576AF2" w:rsidRDefault="00CB6A9D" w:rsidP="009329BA">
                      <w:pPr>
                        <w:rPr>
                          <w:rFonts w:ascii="Comic Sans MS" w:hAnsi="Comic Sans MS"/>
                          <w:szCs w:val="2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Cs w:val="24"/>
                          <w:lang w:val="en-GB" w:eastAsia="zh-TW"/>
                        </w:rPr>
                        <w:drawing>
                          <wp:inline distT="0" distB="0" distL="0" distR="0" wp14:anchorId="097A4DE0" wp14:editId="340A4618">
                            <wp:extent cx="1596962" cy="1073888"/>
                            <wp:effectExtent l="0" t="0" r="381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ee-png-log-cabin-woods-pin-camping-clipart-cabin-in-woods-11-1690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2740" cy="1077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0374" w:rsidRPr="00694FBF" w:rsidRDefault="00E80374">
                      <w:pPr>
                        <w:rPr>
                          <w:rFonts w:ascii="Comic Sans MS" w:hAnsi="Comic Sans MS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00C6" w:rsidRPr="00E94FA9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5FD5A5" wp14:editId="6E940590">
                <wp:simplePos x="0" y="0"/>
                <wp:positionH relativeFrom="column">
                  <wp:posOffset>-621665</wp:posOffset>
                </wp:positionH>
                <wp:positionV relativeFrom="paragraph">
                  <wp:posOffset>6597015</wp:posOffset>
                </wp:positionV>
                <wp:extent cx="4167505" cy="1221740"/>
                <wp:effectExtent l="0" t="0" r="444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7505" cy="122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FA9" w:rsidRDefault="00E94FA9">
                            <w:pPr>
                              <w:rPr>
                                <w:rFonts w:ascii="Comic Sans MS" w:hAnsi="Comic Sans MS"/>
                                <w:color w:val="984806" w:themeColor="accent6" w:themeShade="8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93B0C">
                              <w:rPr>
                                <w:rFonts w:ascii="Comic Sans MS" w:hAnsi="Comic Sans MS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Amazon Smile</w:t>
                            </w:r>
                            <w:r w:rsidR="008B5A73">
                              <w:rPr>
                                <w:rFonts w:ascii="Comic Sans MS" w:hAnsi="Comic Sans MS"/>
                                <w:color w:val="984806" w:themeColor="accent6" w:themeShade="80"/>
                                <w:sz w:val="32"/>
                                <w:szCs w:val="32"/>
                                <w:lang w:val="en-GB"/>
                              </w:rPr>
                              <w:t xml:space="preserve">              </w:t>
                            </w:r>
                            <w:r w:rsidR="00C35D2D">
                              <w:rPr>
                                <w:noProof/>
                                <w:lang w:val="en-GB" w:eastAsia="zh-TW"/>
                              </w:rPr>
                              <w:drawing>
                                <wp:inline distT="0" distB="0" distL="0" distR="0" wp14:anchorId="2CF00E44" wp14:editId="10600F9D">
                                  <wp:extent cx="707065" cy="411362"/>
                                  <wp:effectExtent l="0" t="0" r="0" b="8255"/>
                                  <wp:docPr id="25" name="Picture 25" descr="https://abilityministry.com/wp-content/uploads/2018/09/AmazonSmi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abilityministry.com/wp-content/uploads/2018/09/AmazonSmi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674" cy="416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FA9" w:rsidRPr="00E94FA9" w:rsidRDefault="00E94FA9">
                            <w:pPr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</w:pPr>
                            <w:r w:rsidRPr="00E94FA9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Don’t forget to add us to your Amazon Smile account! Raise important funds for the school while you shop!</w:t>
                            </w:r>
                            <w:r w:rsidR="00894164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 xml:space="preserve"> We rai</w:t>
                            </w:r>
                            <w:r w:rsidR="00745AD1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sed £80 between July and Dec</w:t>
                            </w:r>
                            <w:r w:rsidR="00A60C55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em</w:t>
                            </w:r>
                            <w:r w:rsidR="00894164">
                              <w:rPr>
                                <w:rFonts w:ascii="Comic Sans MS" w:hAnsi="Comic Sans MS"/>
                                <w:szCs w:val="24"/>
                                <w:lang w:val="en-GB"/>
                              </w:rPr>
                              <w:t>ber!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8.95pt;margin-top:519.45pt;width:328.15pt;height:9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" stroked="f">
                <v:textbox>
                  <w:txbxContent>
                    <w:p w:rsidR="00E94FA9" w:rsidRDefault="00E94FA9">
                      <w:pPr>
                        <w:rPr>
                          <w:rFonts w:ascii="Comic Sans MS" w:hAnsi="Comic Sans MS"/>
                          <w:color w:val="984806" w:themeColor="accent6" w:themeShade="80"/>
                          <w:sz w:val="32"/>
                          <w:szCs w:val="32"/>
                          <w:lang w:val="en-GB"/>
                        </w:rPr>
                      </w:pPr>
                      <w:r w:rsidRPr="00893B0C">
                        <w:rPr>
                          <w:rFonts w:ascii="Comic Sans MS" w:hAnsi="Comic Sans MS"/>
                          <w:color w:val="984806" w:themeColor="accent6" w:themeShade="80"/>
                          <w:sz w:val="32"/>
                          <w:szCs w:val="32"/>
                          <w:u w:val="single"/>
                          <w:lang w:val="en-GB"/>
                        </w:rPr>
                        <w:t>Amazon Smile</w:t>
                      </w:r>
                      <w:r w:rsidR="008B5A73">
                        <w:rPr>
                          <w:rFonts w:ascii="Comic Sans MS" w:hAnsi="Comic Sans MS"/>
                          <w:color w:val="984806" w:themeColor="accent6" w:themeShade="80"/>
                          <w:sz w:val="32"/>
                          <w:szCs w:val="32"/>
                          <w:lang w:val="en-GB"/>
                        </w:rPr>
                        <w:t xml:space="preserve">              </w:t>
                      </w:r>
                      <w:r w:rsidR="00C35D2D">
                        <w:rPr>
                          <w:noProof/>
                          <w:lang w:val="en-GB" w:eastAsia="zh-TW"/>
                        </w:rPr>
                        <w:drawing>
                          <wp:inline distT="0" distB="0" distL="0" distR="0" wp14:anchorId="2CF00E44" wp14:editId="10600F9D">
                            <wp:extent cx="707065" cy="411362"/>
                            <wp:effectExtent l="0" t="0" r="0" b="8255"/>
                            <wp:docPr id="25" name="Picture 25" descr="https://abilityministry.com/wp-content/uploads/2018/09/AmazonSmi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abilityministry.com/wp-content/uploads/2018/09/AmazonSmi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674" cy="416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FA9" w:rsidRPr="00E94FA9" w:rsidRDefault="00E94FA9">
                      <w:pPr>
                        <w:rPr>
                          <w:rFonts w:ascii="Comic Sans MS" w:hAnsi="Comic Sans MS"/>
                          <w:szCs w:val="24"/>
                          <w:lang w:val="en-GB"/>
                        </w:rPr>
                      </w:pPr>
                      <w:r w:rsidRPr="00E94FA9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Don’t forget to add us to your Amazon Smile account! Raise important funds for the school while you shop!</w:t>
                      </w:r>
                      <w:r w:rsidR="00894164">
                        <w:rPr>
                          <w:rFonts w:ascii="Comic Sans MS" w:hAnsi="Comic Sans MS"/>
                          <w:szCs w:val="24"/>
                          <w:lang w:val="en-GB"/>
                        </w:rPr>
                        <w:t xml:space="preserve"> We rai</w:t>
                      </w:r>
                      <w:r w:rsidR="00745AD1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sed £80 between July and Dec</w:t>
                      </w:r>
                      <w:r w:rsidR="00A60C55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em</w:t>
                      </w:r>
                      <w:r w:rsidR="00894164">
                        <w:rPr>
                          <w:rFonts w:ascii="Comic Sans MS" w:hAnsi="Comic Sans MS"/>
                          <w:szCs w:val="24"/>
                          <w:lang w:val="en-GB"/>
                        </w:rPr>
                        <w:t>ber!</w:t>
                      </w:r>
                    </w:p>
                  </w:txbxContent>
                </v:textbox>
              </v:shape>
            </w:pict>
          </mc:Fallback>
        </mc:AlternateContent>
      </w:r>
      <w:r w:rsidR="001B00C6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6515C" wp14:editId="6A8C0D90">
                <wp:simplePos x="0" y="0"/>
                <wp:positionH relativeFrom="page">
                  <wp:posOffset>616688</wp:posOffset>
                </wp:positionH>
                <wp:positionV relativeFrom="page">
                  <wp:posOffset>8452884</wp:posOffset>
                </wp:positionV>
                <wp:extent cx="4483735" cy="1243034"/>
                <wp:effectExtent l="0" t="0" r="12065" b="14605"/>
                <wp:wrapNone/>
                <wp:docPr id="4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243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21" w:rsidRDefault="00B92E21" w:rsidP="00B92E21">
                            <w:r>
                              <w:t xml:space="preserve">  </w:t>
                            </w:r>
                          </w:p>
                          <w:p w:rsidR="00B92E21" w:rsidRPr="006B1706" w:rsidRDefault="00B92E21" w:rsidP="00B92E21">
                            <w:pPr>
                              <w:pStyle w:val="Heading1"/>
                            </w:pPr>
                            <w:r>
                              <w:t xml:space="preserve">Twitter </w:t>
                            </w:r>
                          </w:p>
                          <w:p w:rsidR="00B92E21" w:rsidRDefault="00B92E21" w:rsidP="00B92E21">
                            <w:r>
                              <w:rPr>
                                <w:rFonts w:ascii="Comic Sans MS" w:hAnsi="Comic Sans MS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park_schools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BA24F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noProof/>
                                <w:color w:val="1A0DAB"/>
                                <w:bdr w:val="none" w:sz="0" w:space="0" w:color="auto" w:frame="1"/>
                                <w:lang w:val="en-GB" w:eastAsia="zh-TW"/>
                              </w:rPr>
                              <w:drawing>
                                <wp:inline distT="0" distB="0" distL="0" distR="0" wp14:anchorId="1D7318D6" wp14:editId="638C82E9">
                                  <wp:extent cx="531628" cy="531628"/>
                                  <wp:effectExtent l="0" t="0" r="1905" b="1905"/>
                                  <wp:docPr id="24" name="Picture 24" descr="Image result for facebook">
                                    <a:hlinkClick xmlns:a="http://schemas.openxmlformats.org/drawingml/2006/main" r:id="rId1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facebook">
                                            <a:hlinkClick r:id="rId1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22" cy="532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92E2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Park Hill Schools’ Association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35" type="#_x0000_t202" style="position:absolute;margin-left:48.55pt;margin-top:665.6pt;width:353.05pt;height:97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" filled="f" stroked="f">
                <v:textbox inset="0,0,0,0">
                  <w:txbxContent>
                    <w:p w:rsidR="00B92E21" w:rsidRDefault="00B92E21" w:rsidP="00B92E21">
                      <w:r>
                        <w:t xml:space="preserve">  </w:t>
                      </w:r>
                    </w:p>
                    <w:p w:rsidR="00B92E21" w:rsidRPr="006B1706" w:rsidRDefault="00B92E21" w:rsidP="00B92E21">
                      <w:pPr>
                        <w:pStyle w:val="Heading1"/>
                      </w:pPr>
                      <w:r>
                        <w:t xml:space="preserve">Twitter </w:t>
                      </w:r>
                    </w:p>
                    <w:p w:rsidR="00B92E21" w:rsidRDefault="00B92E21" w:rsidP="00B92E21">
                      <w:r>
                        <w:rPr>
                          <w:rFonts w:ascii="Comic Sans MS" w:hAnsi="Comic Sans MS"/>
                        </w:rPr>
                        <w:t>@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park_schools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BA24FA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noProof/>
                          <w:color w:val="1A0DAB"/>
                          <w:bdr w:val="none" w:sz="0" w:space="0" w:color="auto" w:frame="1"/>
                          <w:lang w:val="en-GB" w:eastAsia="zh-TW"/>
                        </w:rPr>
                        <w:drawing>
                          <wp:inline distT="0" distB="0" distL="0" distR="0" wp14:anchorId="3CB1DD7B" wp14:editId="0E8A7FFE">
                            <wp:extent cx="531628" cy="531628"/>
                            <wp:effectExtent l="0" t="0" r="1905" b="1905"/>
                            <wp:docPr id="24" name="Picture 24" descr="Image result for facebook">
                              <a:hlinkClick xmlns:a="http://schemas.openxmlformats.org/drawingml/2006/main" r:id="rId2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facebook">
                                      <a:hlinkClick r:id="rId2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722" cy="532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92E21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Park Hill Schools’ Association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3244">
        <w:rPr>
          <w:noProof/>
          <w:lang w:val="en-GB" w:eastAsia="zh-TW"/>
        </w:rPr>
        <w:drawing>
          <wp:anchor distT="0" distB="0" distL="114300" distR="114300" simplePos="0" relativeHeight="251691008" behindDoc="0" locked="0" layoutInCell="1" allowOverlap="1" wp14:anchorId="19F130AC" wp14:editId="54E4E46A">
            <wp:simplePos x="0" y="0"/>
            <wp:positionH relativeFrom="margin">
              <wp:posOffset>-260985</wp:posOffset>
            </wp:positionH>
            <wp:positionV relativeFrom="margin">
              <wp:posOffset>2759075</wp:posOffset>
            </wp:positionV>
            <wp:extent cx="1126490" cy="630555"/>
            <wp:effectExtent l="0" t="0" r="0" b="0"/>
            <wp:wrapSquare wrapText="bothSides"/>
            <wp:docPr id="2" name="Picture 2" descr="C:\Users\Emily\AppData\Local\Microsoft\Windows\INetCache\IE\1YF9OE8F\raffle_ticke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y\AppData\Local\Microsoft\Windows\INetCache\IE\1YF9OE8F\raffle_tickets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F2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C1B9D9B" wp14:editId="7A7A411C">
                <wp:simplePos x="0" y="0"/>
                <wp:positionH relativeFrom="page">
                  <wp:posOffset>637540</wp:posOffset>
                </wp:positionH>
                <wp:positionV relativeFrom="page">
                  <wp:posOffset>1679575</wp:posOffset>
                </wp:positionV>
                <wp:extent cx="2275205" cy="1881505"/>
                <wp:effectExtent l="0" t="0" r="10795" b="4445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88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:rsidR="00370E45" w:rsidRPr="00893B0C" w:rsidRDefault="00CF4D6D" w:rsidP="00F6665B">
                            <w:pPr>
                              <w:pStyle w:val="BodyText"/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 w:rsidRPr="00893B0C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Christmas Raffle</w:t>
                            </w:r>
                          </w:p>
                          <w:p w:rsidR="00370E45" w:rsidRPr="00543D9A" w:rsidRDefault="00576AF2" w:rsidP="00576AF2">
                            <w:pPr>
                              <w:pStyle w:val="BodyText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Thank you all for your support for the Christmas raffle! We had an amazing response from our school community and made over £1000. Congratulations to all of our winners!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50.2pt;margin-top:132.25pt;width:179.15pt;height:148.1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iWsQIAALM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" filled="f" stroked="f">
                <v:textbox style="mso-next-textbox:#Text Box 287" inset="0,0,0,0">
                  <w:txbxContent>
                    <w:p w:rsidR="00370E45" w:rsidRPr="00893B0C" w:rsidRDefault="00CF4D6D" w:rsidP="00F6665B">
                      <w:pPr>
                        <w:pStyle w:val="BodyText"/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 w:rsidRPr="00893B0C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Christmas Raffle</w:t>
                      </w:r>
                    </w:p>
                    <w:p w:rsidR="00370E45" w:rsidRPr="00543D9A" w:rsidRDefault="00576AF2" w:rsidP="00576AF2">
                      <w:pPr>
                        <w:pStyle w:val="BodyText"/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>Thank you all for your support for the Christmas raffle! We had an amazing response from our school community and made over £1000. Congratulations to all of our winners!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0563">
        <w:rPr>
          <w:noProof/>
          <w:lang w:val="en-GB" w:eastAsia="zh-TW"/>
        </w:rPr>
        <w:drawing>
          <wp:anchor distT="0" distB="0" distL="114300" distR="114300" simplePos="0" relativeHeight="251687936" behindDoc="0" locked="0" layoutInCell="1" allowOverlap="1" wp14:anchorId="3F20CE7A" wp14:editId="689DE92C">
            <wp:simplePos x="0" y="0"/>
            <wp:positionH relativeFrom="margin">
              <wp:posOffset>4557395</wp:posOffset>
            </wp:positionH>
            <wp:positionV relativeFrom="margin">
              <wp:posOffset>43815</wp:posOffset>
            </wp:positionV>
            <wp:extent cx="1247775" cy="1143000"/>
            <wp:effectExtent l="0" t="0" r="9525" b="0"/>
            <wp:wrapSquare wrapText="bothSides"/>
            <wp:docPr id="44" name="Picture 44" descr="C:\Users\Emily\AppData\Local\Packages\Microsoft.MicrosoftEdge_8wekyb3d8bbwe\TempState\Downloads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y\AppData\Local\Packages\Microsoft.MicrosoftEdge_8wekyb3d8bbwe\TempState\Downloads\Picture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0563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07286F" wp14:editId="66A6EFEE">
                <wp:simplePos x="0" y="0"/>
                <wp:positionH relativeFrom="page">
                  <wp:posOffset>414655</wp:posOffset>
                </wp:positionH>
                <wp:positionV relativeFrom="page">
                  <wp:posOffset>1186180</wp:posOffset>
                </wp:positionV>
                <wp:extent cx="5075555" cy="584200"/>
                <wp:effectExtent l="0" t="0" r="10795" b="635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555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A37C31" w:rsidRDefault="00D52255" w:rsidP="00236FD0">
                            <w:pPr>
                              <w:pStyle w:val="Masthead"/>
                              <w:rPr>
                                <w:sz w:val="48"/>
                                <w:szCs w:val="48"/>
                              </w:rPr>
                            </w:pPr>
                            <w:r w:rsidRPr="00A37C31">
                              <w:rPr>
                                <w:sz w:val="48"/>
                                <w:szCs w:val="48"/>
                              </w:rPr>
                              <w:t>Park Hill Schools’ Association</w:t>
                            </w:r>
                            <w:r w:rsidR="00144343" w:rsidRPr="00A37C31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32.65pt;margin-top:93.4pt;width:399.65pt;height:4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" filled="f" stroked="f" strokecolor="white">
                <v:textbox inset="0,0,0,0">
                  <w:txbxContent>
                    <w:p w:rsidR="005B7866" w:rsidRPr="00A37C31" w:rsidRDefault="00D52255" w:rsidP="00236FD0">
                      <w:pPr>
                        <w:pStyle w:val="Masthead"/>
                        <w:rPr>
                          <w:sz w:val="48"/>
                          <w:szCs w:val="48"/>
                        </w:rPr>
                      </w:pPr>
                      <w:r w:rsidRPr="00A37C31">
                        <w:rPr>
                          <w:sz w:val="48"/>
                          <w:szCs w:val="48"/>
                        </w:rPr>
                        <w:t>Park Hill Schools’ Association</w:t>
                      </w:r>
                      <w:r w:rsidR="00144343" w:rsidRPr="00A37C31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5F01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F73D9" wp14:editId="5C1C255F">
                <wp:simplePos x="0" y="0"/>
                <wp:positionH relativeFrom="page">
                  <wp:posOffset>691116</wp:posOffset>
                </wp:positionH>
                <wp:positionV relativeFrom="page">
                  <wp:posOffset>7198242</wp:posOffset>
                </wp:positionV>
                <wp:extent cx="2971800" cy="2257943"/>
                <wp:effectExtent l="0" t="0" r="0" b="9525"/>
                <wp:wrapNone/>
                <wp:docPr id="4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57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9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4" type="#_x0000_t202" style="position:absolute;margin-left:54.4pt;margin-top:566.8pt;width:234pt;height:177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D289AD" wp14:editId="2DF8755C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4604385" cy="1126490"/>
                <wp:effectExtent l="0" t="0" r="1270" b="0"/>
                <wp:wrapNone/>
                <wp:docPr id="4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02B2" w:rsidRPr="008E02B2" w:rsidRDefault="008E02B2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5" type="#_x0000_t202" style="position:absolute;margin-left:54pt;margin-top:35.95pt;width:362.55pt;height:88.7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" filled="f" stroked="f">
                <v:textbox style="mso-fit-shape-to-text:t" inset="0,0,0,0">
                  <w:txbxContent>
                    <w:p w:rsidR="008E02B2" w:rsidRPr="008E02B2" w:rsidRDefault="008E02B2" w:rsidP="003743CF"/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FBB1726" wp14:editId="3773E6A5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6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Gj48aG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464199C" wp14:editId="3F37756D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7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GewlOeyAgAAvA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A0A4E6" wp14:editId="26E2DE47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23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3F51" w:rsidRDefault="00CC3F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43" type="#_x0000_t202" style="position:absolute;margin-left:54pt;margin-top:126pt;width:23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" filled="f" stroked="f">
                <v:textbox inset="0,0,0,0">
                  <w:txbxContent>
                    <w:p w:rsidR="00CC3F51" w:rsidRDefault="00CC3F51"/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7611A6" wp14:editId="148FEE91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1339850" cy="1467485"/>
                <wp:effectExtent l="0" t="0" r="0" b="1905"/>
                <wp:wrapNone/>
                <wp:docPr id="2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77A4" w:rsidRPr="000877A4" w:rsidRDefault="000877A4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039" type="#_x0000_t202" style="position:absolute;margin-left:90pt;margin-top:414pt;width:105.5pt;height:115.55pt;z-index:251673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" filled="f" stroked="f">
                <v:textbox style="mso-fit-shape-to-text:t" inset="0,0,0,0">
                  <w:txbxContent>
                    <w:p w:rsidR="000877A4" w:rsidRPr="000877A4" w:rsidRDefault="000877A4"/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BFDB4F" wp14:editId="0B4D4D1B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6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0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E5sgIAALw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CQvoE5sgIAALw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F93AB66" wp14:editId="4F23306F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5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1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G/BqHbECAAC8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05FE00" wp14:editId="44EDFA26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4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2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A+MR55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A26DD3" wp14:editId="0A5C38AF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3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43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7p9fBb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F73CF6" wp14:editId="3DEA635D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2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4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9Z9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D+/9Z9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3F2B0E3" wp14:editId="7078E6F4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11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5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GaLXNL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410D75" wp14:editId="7FAE3437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10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6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BLTC1y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1625B4" wp14:editId="41B150D1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9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7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toM4kv4AAADhAQAAEwAAAAAAAAAA&#10;AAAAAAAAAAAAW0NvbnRlbnRfVHlwZXNdLnhtbFBLAQItABQABgAIAAAAIQA4/SH/1gAAAJQBAAAL&#10;AAAAAAAAAAAAAAAAAC8BAABfcmVscy8ucmVsc1BLAQItABQABgAIAAAAIQCDN8O9sAIAALsFAAAO&#10;AAAAAAAAAAAAAAAAAC4CAABkcnMvZTJvRG9jLnhtbFBLAQItABQABgAIAAAAIQBWVVje4AAAAA0B&#10;AAAPAAAAAAAAAAAAAAAAAAo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764761" wp14:editId="369D2BD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8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8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/VsA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A74AD1" wp14:editId="1AEE15DC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7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9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rqaayL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C95BE9" wp14:editId="59D7BBF4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6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50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527654" wp14:editId="2A924391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5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51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Bq6xSe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255"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36DD5A" wp14:editId="7BD6B110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4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52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AraTF+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C20482">
      <w:pgSz w:w="12240" w:h="15840"/>
      <w:pgMar w:top="1080" w:right="1800" w:bottom="900" w:left="180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E11" w:rsidRDefault="00684E11">
      <w:r>
        <w:separator/>
      </w:r>
    </w:p>
  </w:endnote>
  <w:endnote w:type="continuationSeparator" w:id="0">
    <w:p w:rsidR="00684E11" w:rsidRDefault="00684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E11" w:rsidRDefault="00684E11">
      <w:r>
        <w:separator/>
      </w:r>
    </w:p>
  </w:footnote>
  <w:footnote w:type="continuationSeparator" w:id="0">
    <w:p w:rsidR="00684E11" w:rsidRDefault="00684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255"/>
    <w:rsid w:val="00043992"/>
    <w:rsid w:val="000518A3"/>
    <w:rsid w:val="00053244"/>
    <w:rsid w:val="00075975"/>
    <w:rsid w:val="00076E20"/>
    <w:rsid w:val="0008222C"/>
    <w:rsid w:val="000877A4"/>
    <w:rsid w:val="00092824"/>
    <w:rsid w:val="000C2ED6"/>
    <w:rsid w:val="000C784E"/>
    <w:rsid w:val="000D5D3D"/>
    <w:rsid w:val="000E263E"/>
    <w:rsid w:val="000E32BD"/>
    <w:rsid w:val="000F6884"/>
    <w:rsid w:val="001440FF"/>
    <w:rsid w:val="00144343"/>
    <w:rsid w:val="0014699E"/>
    <w:rsid w:val="00164D3F"/>
    <w:rsid w:val="00174844"/>
    <w:rsid w:val="00182570"/>
    <w:rsid w:val="001844BF"/>
    <w:rsid w:val="00184C67"/>
    <w:rsid w:val="00187220"/>
    <w:rsid w:val="00187C42"/>
    <w:rsid w:val="00190D60"/>
    <w:rsid w:val="00194765"/>
    <w:rsid w:val="001A0563"/>
    <w:rsid w:val="001B00C6"/>
    <w:rsid w:val="001B32F2"/>
    <w:rsid w:val="001E5185"/>
    <w:rsid w:val="001F5E64"/>
    <w:rsid w:val="00205754"/>
    <w:rsid w:val="00213DB3"/>
    <w:rsid w:val="00215570"/>
    <w:rsid w:val="00222136"/>
    <w:rsid w:val="00236358"/>
    <w:rsid w:val="00236FD0"/>
    <w:rsid w:val="00284F12"/>
    <w:rsid w:val="002B1E02"/>
    <w:rsid w:val="002C08BC"/>
    <w:rsid w:val="002C35F7"/>
    <w:rsid w:val="002D2D8A"/>
    <w:rsid w:val="002F0AEB"/>
    <w:rsid w:val="0033356B"/>
    <w:rsid w:val="00350640"/>
    <w:rsid w:val="00370E45"/>
    <w:rsid w:val="003743CF"/>
    <w:rsid w:val="003763D1"/>
    <w:rsid w:val="00380B5D"/>
    <w:rsid w:val="00380C9F"/>
    <w:rsid w:val="0039232E"/>
    <w:rsid w:val="00394ED5"/>
    <w:rsid w:val="003A44AF"/>
    <w:rsid w:val="003B7587"/>
    <w:rsid w:val="003C1C93"/>
    <w:rsid w:val="003C2170"/>
    <w:rsid w:val="003C7F77"/>
    <w:rsid w:val="003E0124"/>
    <w:rsid w:val="003E0B50"/>
    <w:rsid w:val="00412538"/>
    <w:rsid w:val="004203BE"/>
    <w:rsid w:val="00453D3E"/>
    <w:rsid w:val="00456E19"/>
    <w:rsid w:val="004629DF"/>
    <w:rsid w:val="0048007A"/>
    <w:rsid w:val="004A0EBD"/>
    <w:rsid w:val="004B2483"/>
    <w:rsid w:val="004B2E97"/>
    <w:rsid w:val="004C1FC0"/>
    <w:rsid w:val="004C787F"/>
    <w:rsid w:val="00516F08"/>
    <w:rsid w:val="00523ABD"/>
    <w:rsid w:val="00524BBD"/>
    <w:rsid w:val="00530AF1"/>
    <w:rsid w:val="00543D9A"/>
    <w:rsid w:val="005506E3"/>
    <w:rsid w:val="005577F7"/>
    <w:rsid w:val="00562583"/>
    <w:rsid w:val="00576AF2"/>
    <w:rsid w:val="005848F0"/>
    <w:rsid w:val="00593D63"/>
    <w:rsid w:val="0059690B"/>
    <w:rsid w:val="005B4F56"/>
    <w:rsid w:val="005B7866"/>
    <w:rsid w:val="005E45C8"/>
    <w:rsid w:val="00605769"/>
    <w:rsid w:val="006154F9"/>
    <w:rsid w:val="00647FE7"/>
    <w:rsid w:val="00651F9C"/>
    <w:rsid w:val="00673080"/>
    <w:rsid w:val="00681C27"/>
    <w:rsid w:val="006838B8"/>
    <w:rsid w:val="00684E11"/>
    <w:rsid w:val="00685F8D"/>
    <w:rsid w:val="00694FBF"/>
    <w:rsid w:val="006A65B0"/>
    <w:rsid w:val="006B1706"/>
    <w:rsid w:val="006C249E"/>
    <w:rsid w:val="006C45AA"/>
    <w:rsid w:val="006D64B2"/>
    <w:rsid w:val="006E29F9"/>
    <w:rsid w:val="006F69EC"/>
    <w:rsid w:val="00701254"/>
    <w:rsid w:val="007041E4"/>
    <w:rsid w:val="0070786F"/>
    <w:rsid w:val="0071356E"/>
    <w:rsid w:val="00713F30"/>
    <w:rsid w:val="00730D8F"/>
    <w:rsid w:val="00733748"/>
    <w:rsid w:val="00733E95"/>
    <w:rsid w:val="007356BF"/>
    <w:rsid w:val="00742189"/>
    <w:rsid w:val="00745AD1"/>
    <w:rsid w:val="00750EEE"/>
    <w:rsid w:val="00754090"/>
    <w:rsid w:val="00782EB2"/>
    <w:rsid w:val="007A4C2C"/>
    <w:rsid w:val="007A6666"/>
    <w:rsid w:val="007B2BC2"/>
    <w:rsid w:val="007B3172"/>
    <w:rsid w:val="007D138D"/>
    <w:rsid w:val="007D1C62"/>
    <w:rsid w:val="007D7F35"/>
    <w:rsid w:val="007F360F"/>
    <w:rsid w:val="007F3FA8"/>
    <w:rsid w:val="0080065E"/>
    <w:rsid w:val="008042A1"/>
    <w:rsid w:val="00805DBA"/>
    <w:rsid w:val="00835E85"/>
    <w:rsid w:val="0083753E"/>
    <w:rsid w:val="00841065"/>
    <w:rsid w:val="0084273F"/>
    <w:rsid w:val="00851A42"/>
    <w:rsid w:val="00852142"/>
    <w:rsid w:val="00852988"/>
    <w:rsid w:val="008753FB"/>
    <w:rsid w:val="00880579"/>
    <w:rsid w:val="00886F36"/>
    <w:rsid w:val="00892B10"/>
    <w:rsid w:val="00893B0C"/>
    <w:rsid w:val="00894164"/>
    <w:rsid w:val="008A0005"/>
    <w:rsid w:val="008A0A50"/>
    <w:rsid w:val="008B41E0"/>
    <w:rsid w:val="008B536F"/>
    <w:rsid w:val="008B5A73"/>
    <w:rsid w:val="008C0E5A"/>
    <w:rsid w:val="008C7FE0"/>
    <w:rsid w:val="008D21C3"/>
    <w:rsid w:val="008D5A62"/>
    <w:rsid w:val="008E02B2"/>
    <w:rsid w:val="008F0C08"/>
    <w:rsid w:val="008F66E7"/>
    <w:rsid w:val="0091225B"/>
    <w:rsid w:val="00925343"/>
    <w:rsid w:val="009329BA"/>
    <w:rsid w:val="00940F18"/>
    <w:rsid w:val="0094155C"/>
    <w:rsid w:val="009429B8"/>
    <w:rsid w:val="00944813"/>
    <w:rsid w:val="009609C0"/>
    <w:rsid w:val="00983828"/>
    <w:rsid w:val="009916DB"/>
    <w:rsid w:val="009A266F"/>
    <w:rsid w:val="009B46FB"/>
    <w:rsid w:val="009C438E"/>
    <w:rsid w:val="009E08FE"/>
    <w:rsid w:val="009E4798"/>
    <w:rsid w:val="009F08D6"/>
    <w:rsid w:val="009F2C50"/>
    <w:rsid w:val="00A01F2D"/>
    <w:rsid w:val="00A3453A"/>
    <w:rsid w:val="00A37C31"/>
    <w:rsid w:val="00A53E57"/>
    <w:rsid w:val="00A60C55"/>
    <w:rsid w:val="00A72C57"/>
    <w:rsid w:val="00A842F7"/>
    <w:rsid w:val="00A843A1"/>
    <w:rsid w:val="00A87173"/>
    <w:rsid w:val="00A9094F"/>
    <w:rsid w:val="00AA15E6"/>
    <w:rsid w:val="00AC3FF1"/>
    <w:rsid w:val="00AD148A"/>
    <w:rsid w:val="00AE5663"/>
    <w:rsid w:val="00B00C94"/>
    <w:rsid w:val="00B01A5F"/>
    <w:rsid w:val="00B252BC"/>
    <w:rsid w:val="00B449D0"/>
    <w:rsid w:val="00B542AC"/>
    <w:rsid w:val="00B55990"/>
    <w:rsid w:val="00B62ACF"/>
    <w:rsid w:val="00B71E36"/>
    <w:rsid w:val="00B72E56"/>
    <w:rsid w:val="00B87FC2"/>
    <w:rsid w:val="00B92E21"/>
    <w:rsid w:val="00BA24FA"/>
    <w:rsid w:val="00BA354C"/>
    <w:rsid w:val="00BA396A"/>
    <w:rsid w:val="00BA7E32"/>
    <w:rsid w:val="00BB757B"/>
    <w:rsid w:val="00BD1DAC"/>
    <w:rsid w:val="00BD73FC"/>
    <w:rsid w:val="00C1656B"/>
    <w:rsid w:val="00C20482"/>
    <w:rsid w:val="00C26529"/>
    <w:rsid w:val="00C35D2D"/>
    <w:rsid w:val="00C446BE"/>
    <w:rsid w:val="00C51D9B"/>
    <w:rsid w:val="00C52F44"/>
    <w:rsid w:val="00C54BC7"/>
    <w:rsid w:val="00C55100"/>
    <w:rsid w:val="00C55FAA"/>
    <w:rsid w:val="00C56F2F"/>
    <w:rsid w:val="00C646BC"/>
    <w:rsid w:val="00C74D92"/>
    <w:rsid w:val="00C80EC0"/>
    <w:rsid w:val="00C83579"/>
    <w:rsid w:val="00C87EA7"/>
    <w:rsid w:val="00CB0B1A"/>
    <w:rsid w:val="00CB6A9D"/>
    <w:rsid w:val="00CC3F51"/>
    <w:rsid w:val="00CD4651"/>
    <w:rsid w:val="00CE470C"/>
    <w:rsid w:val="00CE6A69"/>
    <w:rsid w:val="00CE7A71"/>
    <w:rsid w:val="00CF17E1"/>
    <w:rsid w:val="00CF4D6D"/>
    <w:rsid w:val="00D026D5"/>
    <w:rsid w:val="00D05582"/>
    <w:rsid w:val="00D12DA3"/>
    <w:rsid w:val="00D13488"/>
    <w:rsid w:val="00D16A6D"/>
    <w:rsid w:val="00D33014"/>
    <w:rsid w:val="00D3519B"/>
    <w:rsid w:val="00D42AD3"/>
    <w:rsid w:val="00D431BD"/>
    <w:rsid w:val="00D502D3"/>
    <w:rsid w:val="00D514F9"/>
    <w:rsid w:val="00D52255"/>
    <w:rsid w:val="00D53217"/>
    <w:rsid w:val="00D87A90"/>
    <w:rsid w:val="00D953AF"/>
    <w:rsid w:val="00DC2208"/>
    <w:rsid w:val="00DD1FE3"/>
    <w:rsid w:val="00DD4680"/>
    <w:rsid w:val="00DE68B8"/>
    <w:rsid w:val="00DF3CC2"/>
    <w:rsid w:val="00E247EF"/>
    <w:rsid w:val="00E45F01"/>
    <w:rsid w:val="00E61CA2"/>
    <w:rsid w:val="00E76CCF"/>
    <w:rsid w:val="00E80374"/>
    <w:rsid w:val="00E84B67"/>
    <w:rsid w:val="00E94FA9"/>
    <w:rsid w:val="00E97DCF"/>
    <w:rsid w:val="00EA0546"/>
    <w:rsid w:val="00EA45D4"/>
    <w:rsid w:val="00EA57E3"/>
    <w:rsid w:val="00EB09B8"/>
    <w:rsid w:val="00EB10EA"/>
    <w:rsid w:val="00EB6D72"/>
    <w:rsid w:val="00EC3FEA"/>
    <w:rsid w:val="00EE6428"/>
    <w:rsid w:val="00F1270C"/>
    <w:rsid w:val="00F12F72"/>
    <w:rsid w:val="00F25E7B"/>
    <w:rsid w:val="00F31877"/>
    <w:rsid w:val="00F340E7"/>
    <w:rsid w:val="00F36E14"/>
    <w:rsid w:val="00F46A00"/>
    <w:rsid w:val="00F575C2"/>
    <w:rsid w:val="00F62D8F"/>
    <w:rsid w:val="00F6665B"/>
    <w:rsid w:val="00F7747A"/>
    <w:rsid w:val="00F868DB"/>
    <w:rsid w:val="00FA0AF8"/>
    <w:rsid w:val="00FC1C89"/>
    <w:rsid w:val="00FC3BB9"/>
    <w:rsid w:val="00FD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75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52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2BC"/>
    <w:rPr>
      <w:rFonts w:ascii="Trebuchet MS" w:eastAsia="Times New Roman" w:hAnsi="Trebuchet MS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252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2BC"/>
    <w:rPr>
      <w:rFonts w:ascii="Trebuchet MS" w:eastAsia="Times New Roman" w:hAnsi="Trebuchet MS"/>
      <w:sz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125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75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52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2BC"/>
    <w:rPr>
      <w:rFonts w:ascii="Trebuchet MS" w:eastAsia="Times New Roman" w:hAnsi="Trebuchet MS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252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2BC"/>
    <w:rPr>
      <w:rFonts w:ascii="Trebuchet MS" w:eastAsia="Times New Roman" w:hAnsi="Trebuchet MS"/>
      <w:sz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125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pta-events.co.uk/parkhillschools/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google.co.uk/url?sa=i&amp;rct=j&amp;q=&amp;esrc=s&amp;source=images&amp;cd=&amp;ved=2ahUKEwjM1MO858DjAhVFDWMBHUNiAKMQjRx6BAgBEAU&amp;url=https://en-gb.facebook.com/&amp;psig=AOvVaw2e4VK8ivbXsyeyZhUtiNe8&amp;ust=156361970143168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hsa.croydon@gmail.com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mailto:phsa.croydon@gmail.com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www.pta-events.co.uk/parkhillschools/" TargetMode="External"/><Relationship Id="rId19" Type="http://schemas.openxmlformats.org/officeDocument/2006/relationships/hyperlink" Target="https://www.google.co.uk/url?sa=i&amp;rct=j&amp;q=&amp;esrc=s&amp;source=images&amp;cd=&amp;ved=2ahUKEwjM1MO858DjAhVFDWMBHUNiAKMQjRx6BAgBEAU&amp;url=https://en-gb.facebook.com/&amp;psig=AOvVaw2e4VK8ivbXsyeyZhUtiNe8&amp;ust=156361970143168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30.jpeg"/><Relationship Id="rId22" Type="http://schemas.openxmlformats.org/officeDocument/2006/relationships/image" Target="media/image6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\AppData\Roaming\Microsoft\Templates\School_newsletter_2col_2p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E4442-8D38-469A-96A2-A74280C7B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School_newsletter_2col_2pp</Template>
  <TotalTime>174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33</cp:revision>
  <cp:lastPrinted>2002-12-15T15:48:00Z</cp:lastPrinted>
  <dcterms:created xsi:type="dcterms:W3CDTF">2022-02-03T15:02:00Z</dcterms:created>
  <dcterms:modified xsi:type="dcterms:W3CDTF">2022-03-17T09:57:00Z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